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4C" w:rsidRDefault="00D66E4C" w:rsidP="00E42EFC">
      <w:pPr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66E4C" w:rsidRDefault="00D66E4C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МКОУ «Кум</w:t>
      </w:r>
      <w:r w:rsidRPr="000B1BA2">
        <w:rPr>
          <w:rFonts w:ascii="Calibri" w:hAnsi="Calibri" w:cs="Calibri"/>
          <w:b/>
          <w:sz w:val="28"/>
          <w:szCs w:val="28"/>
        </w:rPr>
        <w:t xml:space="preserve">инская основная </w:t>
      </w:r>
      <w:r>
        <w:rPr>
          <w:rFonts w:ascii="Calibri" w:hAnsi="Calibri" w:cs="Calibri"/>
          <w:b/>
          <w:sz w:val="28"/>
          <w:szCs w:val="28"/>
        </w:rPr>
        <w:t>общеобразовательная школа.</w:t>
      </w:r>
    </w:p>
    <w:p w:rsidR="00D66E4C" w:rsidRPr="000B1BA2" w:rsidRDefault="00D66E4C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</w:p>
    <w:p w:rsidR="00D66E4C" w:rsidRDefault="00D66E4C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23  от  16 июня 2020 года</w:t>
      </w:r>
    </w:p>
    <w:p w:rsidR="00D66E4C" w:rsidRPr="00E64E1A" w:rsidRDefault="00D66E4C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r w:rsidRPr="00E64E1A">
        <w:rPr>
          <w:b/>
          <w:bCs/>
          <w:color w:val="000000"/>
          <w:highlight w:val="white"/>
        </w:rPr>
        <w:t>Об утверждении  порядка проведения промежуточной  аттестации в 9 классе</w:t>
      </w:r>
      <w:r w:rsidRPr="00E64E1A">
        <w:rPr>
          <w:b/>
          <w:bCs/>
          <w:highlight w:val="white"/>
        </w:rPr>
        <w:t>МКОУ «</w:t>
      </w:r>
      <w:r>
        <w:rPr>
          <w:b/>
          <w:bCs/>
          <w:highlight w:val="white"/>
        </w:rPr>
        <w:t>Кум</w:t>
      </w:r>
      <w:r w:rsidRPr="00E64E1A">
        <w:rPr>
          <w:b/>
          <w:bCs/>
          <w:highlight w:val="white"/>
        </w:rPr>
        <w:t>инская основная общеобразовательная школа»</w:t>
      </w:r>
    </w:p>
    <w:p w:rsidR="00D66E4C" w:rsidRPr="00E64E1A" w:rsidRDefault="00D66E4C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D66E4C" w:rsidRPr="00E64E1A" w:rsidRDefault="00D66E4C" w:rsidP="00E42EFC"/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основного 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Салиховой С.А. разместить приказ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Куминская ООШ</w:t>
      </w:r>
      <w:r>
        <w:rPr>
          <w:sz w:val="28"/>
          <w:szCs w:val="28"/>
          <w:highlight w:val="white"/>
        </w:rPr>
        <w:t>».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D66E4C" w:rsidRDefault="00D66E4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Директор школы                           /Салихова С.А./</w:t>
      </w:r>
    </w:p>
    <w:p w:rsidR="00D66E4C" w:rsidRDefault="00D66E4C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D66E4C" w:rsidRDefault="00D66E4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Приложение</w:t>
      </w:r>
    </w:p>
    <w:p w:rsidR="00D66E4C" w:rsidRDefault="00D66E4C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                                    к приказу от 13.06. 2020. №18</w:t>
      </w:r>
    </w:p>
    <w:p w:rsidR="00D66E4C" w:rsidRDefault="00D66E4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образования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«КуминскаяООШ»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 xml:space="preserve">МКОУ «КуминскаяООШ» </w:t>
      </w:r>
      <w:r>
        <w:rPr>
          <w:color w:val="000000"/>
          <w:sz w:val="28"/>
          <w:szCs w:val="28"/>
          <w:highlight w:val="white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1.4. Период действия Временного порядка на 2019-2020 уч.год.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«КуминскаяООШ»</w:t>
      </w:r>
      <w:r>
        <w:rPr>
          <w:color w:val="000000"/>
          <w:sz w:val="28"/>
          <w:szCs w:val="28"/>
          <w:highlight w:val="white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классов в </w:t>
      </w:r>
      <w:r>
        <w:rPr>
          <w:sz w:val="28"/>
          <w:szCs w:val="28"/>
          <w:highlight w:val="white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2.4. Годовая оценка на уровне основного общего 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D66E4C" w:rsidRDefault="00D66E4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«КуминскаяООШ».</w:t>
      </w:r>
    </w:p>
    <w:p w:rsidR="00D66E4C" w:rsidRDefault="00D66E4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D66E4C" w:rsidRDefault="00D66E4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D66E4C" w:rsidRDefault="00D66E4C" w:rsidP="00E42EFC">
      <w:pPr>
        <w:rPr>
          <w:sz w:val="28"/>
          <w:szCs w:val="28"/>
        </w:rPr>
      </w:pPr>
    </w:p>
    <w:p w:rsidR="00D66E4C" w:rsidRDefault="00D66E4C" w:rsidP="00E42EFC">
      <w:pPr>
        <w:rPr>
          <w:sz w:val="28"/>
          <w:szCs w:val="28"/>
        </w:rPr>
      </w:pPr>
    </w:p>
    <w:p w:rsidR="00D66E4C" w:rsidRDefault="00D66E4C" w:rsidP="00E42EFC">
      <w:pPr>
        <w:rPr>
          <w:sz w:val="28"/>
          <w:szCs w:val="28"/>
        </w:rPr>
      </w:pPr>
    </w:p>
    <w:p w:rsidR="00D66E4C" w:rsidRDefault="00D66E4C" w:rsidP="00E42EFC">
      <w:pPr>
        <w:rPr>
          <w:sz w:val="28"/>
          <w:szCs w:val="28"/>
        </w:rPr>
      </w:pPr>
    </w:p>
    <w:p w:rsidR="00D66E4C" w:rsidRDefault="00D66E4C" w:rsidP="00E42EFC">
      <w:pPr>
        <w:rPr>
          <w:sz w:val="28"/>
          <w:szCs w:val="28"/>
        </w:rPr>
      </w:pPr>
    </w:p>
    <w:p w:rsidR="00D66E4C" w:rsidRDefault="00D66E4C" w:rsidP="00E42EFC">
      <w:pPr>
        <w:rPr>
          <w:sz w:val="28"/>
          <w:szCs w:val="28"/>
        </w:rPr>
      </w:pPr>
    </w:p>
    <w:p w:rsidR="00D66E4C" w:rsidRDefault="00D66E4C"/>
    <w:sectPr w:rsidR="00D66E4C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EFC"/>
    <w:rsid w:val="00005471"/>
    <w:rsid w:val="000B1BA2"/>
    <w:rsid w:val="004D0CB5"/>
    <w:rsid w:val="004F3133"/>
    <w:rsid w:val="00594E06"/>
    <w:rsid w:val="005F0342"/>
    <w:rsid w:val="008E366C"/>
    <w:rsid w:val="00973CAF"/>
    <w:rsid w:val="00B079D1"/>
    <w:rsid w:val="00B502F8"/>
    <w:rsid w:val="00B84AE9"/>
    <w:rsid w:val="00C004E7"/>
    <w:rsid w:val="00D15387"/>
    <w:rsid w:val="00D66E4C"/>
    <w:rsid w:val="00E21788"/>
    <w:rsid w:val="00E42EFC"/>
    <w:rsid w:val="00E64E1A"/>
    <w:rsid w:val="00F24CB5"/>
    <w:rsid w:val="00FA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E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42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E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741</Words>
  <Characters>4226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</cp:revision>
  <dcterms:created xsi:type="dcterms:W3CDTF">2020-06-17T10:00:00Z</dcterms:created>
  <dcterms:modified xsi:type="dcterms:W3CDTF">2020-06-17T12:17:00Z</dcterms:modified>
</cp:coreProperties>
</file>